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37FFD" w:rsidRDefault="0048700B" w:rsidP="005B55EE">
      <w:pPr>
        <w:rPr>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4852035</wp:posOffset>
                </wp:positionH>
                <wp:positionV relativeFrom="paragraph">
                  <wp:posOffset>-1012825</wp:posOffset>
                </wp:positionV>
                <wp:extent cx="1526540" cy="653415"/>
                <wp:effectExtent l="13335" t="13970" r="12700" b="889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653415"/>
                        </a:xfrm>
                        <a:prstGeom prst="rect">
                          <a:avLst/>
                        </a:prstGeom>
                        <a:solidFill>
                          <a:srgbClr val="FFFFFF"/>
                        </a:solidFill>
                        <a:ln w="9525">
                          <a:solidFill>
                            <a:srgbClr val="000000"/>
                          </a:solidFill>
                          <a:miter lim="800000"/>
                          <a:headEnd/>
                          <a:tailEnd/>
                        </a:ln>
                      </wps:spPr>
                      <wps:txbx>
                        <w:txbxContent>
                          <w:p w:rsidR="00606A65" w:rsidRPr="009C755B" w:rsidRDefault="00606A65">
                            <w:r>
                              <w:rPr>
                                <w:noProof/>
                              </w:rPr>
                              <w:drawing>
                                <wp:inline distT="0" distB="0" distL="0" distR="0">
                                  <wp:extent cx="1304925" cy="552450"/>
                                  <wp:effectExtent l="19050" t="0" r="9525" b="0"/>
                                  <wp:docPr id="2" name="Picture 2" descr="logo_bw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w_small"/>
                                          <pic:cNvPicPr>
                                            <a:picLocks noChangeAspect="1" noChangeArrowheads="1"/>
                                          </pic:cNvPicPr>
                                        </pic:nvPicPr>
                                        <pic:blipFill>
                                          <a:blip r:embed="rId7"/>
                                          <a:srcRect/>
                                          <a:stretch>
                                            <a:fillRect/>
                                          </a:stretch>
                                        </pic:blipFill>
                                        <pic:spPr bwMode="auto">
                                          <a:xfrm>
                                            <a:off x="0" y="0"/>
                                            <a:ext cx="1304925" cy="552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82.05pt;margin-top:-79.75pt;width:120.2pt;height:51.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">
                <v:textbox style="mso-fit-shape-to-text:t">
                  <w:txbxContent>
                    <w:p w:rsidR="00606A65" w:rsidRPr="009C755B" w:rsidRDefault="00606A65">
                      <w:r>
                        <w:rPr>
                          <w:noProof/>
                        </w:rPr>
                        <w:drawing>
                          <wp:inline distT="0" distB="0" distL="0" distR="0">
                            <wp:extent cx="1304925" cy="552450"/>
                            <wp:effectExtent l="19050" t="0" r="9525" b="0"/>
                            <wp:docPr id="2" name="Picture 2" descr="logo_bw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w_small"/>
                                    <pic:cNvPicPr>
                                      <a:picLocks noChangeAspect="1" noChangeArrowheads="1"/>
                                    </pic:cNvPicPr>
                                  </pic:nvPicPr>
                                  <pic:blipFill>
                                    <a:blip r:embed="rId8"/>
                                    <a:srcRect/>
                                    <a:stretch>
                                      <a:fillRect/>
                                    </a:stretch>
                                  </pic:blipFill>
                                  <pic:spPr bwMode="auto">
                                    <a:xfrm>
                                      <a:off x="0" y="0"/>
                                      <a:ext cx="1304925" cy="552450"/>
                                    </a:xfrm>
                                    <a:prstGeom prst="rect">
                                      <a:avLst/>
                                    </a:prstGeom>
                                    <a:noFill/>
                                    <a:ln w="9525">
                                      <a:noFill/>
                                      <a:miter lim="800000"/>
                                      <a:headEnd/>
                                      <a:tailEnd/>
                                    </a:ln>
                                  </pic:spPr>
                                </pic:pic>
                              </a:graphicData>
                            </a:graphic>
                          </wp:inline>
                        </w:drawing>
                      </w:r>
                    </w:p>
                  </w:txbxContent>
                </v:textbox>
                <w10:wrap type="square"/>
              </v:shape>
            </w:pict>
          </mc:Fallback>
        </mc:AlternateContent>
      </w:r>
    </w:p>
    <w:p w:rsidR="00A86644" w:rsidRDefault="00A86644" w:rsidP="00A86644"/>
    <w:p w:rsidR="00A86644" w:rsidRDefault="00A86644" w:rsidP="00A86644">
      <w:pPr>
        <w:pStyle w:val="Title"/>
      </w:pPr>
      <w:r>
        <w:t>HiSET Test Schedule &amp; Information</w:t>
      </w:r>
    </w:p>
    <w:p w:rsidR="00515139" w:rsidRDefault="00060C9D" w:rsidP="00A86644">
      <w:pPr>
        <w:pStyle w:val="Title"/>
      </w:pPr>
      <w:r>
        <w:t xml:space="preserve">2016 - </w:t>
      </w:r>
      <w:proofErr w:type="gramStart"/>
      <w:r>
        <w:t>2017</w:t>
      </w:r>
      <w:r w:rsidR="00515139">
        <w:t xml:space="preserve">  School</w:t>
      </w:r>
      <w:proofErr w:type="gramEnd"/>
      <w:r w:rsidR="00515139">
        <w:t xml:space="preserve"> Year</w:t>
      </w:r>
    </w:p>
    <w:p w:rsidR="00A86644" w:rsidRPr="00B42C5C" w:rsidRDefault="00A86644" w:rsidP="00A86644">
      <w:pPr>
        <w:rPr>
          <w:sz w:val="16"/>
          <w:szCs w:val="16"/>
        </w:rPr>
      </w:pPr>
    </w:p>
    <w:p w:rsidR="00A86644" w:rsidRPr="00613987" w:rsidRDefault="00A86644" w:rsidP="00A86644">
      <w:pPr>
        <w:pStyle w:val="BodyText"/>
        <w:rPr>
          <w:i w:val="0"/>
          <w:sz w:val="28"/>
          <w:szCs w:val="28"/>
          <w:u w:val="single"/>
        </w:rPr>
      </w:pPr>
      <w:r w:rsidRPr="00613987">
        <w:rPr>
          <w:b/>
          <w:i w:val="0"/>
          <w:sz w:val="28"/>
          <w:szCs w:val="28"/>
        </w:rPr>
        <w:t xml:space="preserve">The HiSET test will be given on the </w:t>
      </w:r>
      <w:r w:rsidR="00606A65">
        <w:rPr>
          <w:b/>
          <w:i w:val="0"/>
          <w:sz w:val="28"/>
          <w:szCs w:val="28"/>
        </w:rPr>
        <w:t>dates listed below</w:t>
      </w:r>
      <w:r w:rsidRPr="00613987">
        <w:rPr>
          <w:b/>
          <w:i w:val="0"/>
          <w:sz w:val="28"/>
          <w:szCs w:val="28"/>
        </w:rPr>
        <w:t>, starting promptly at 4:00 pm.</w:t>
      </w:r>
      <w:r w:rsidR="00613987" w:rsidRPr="00613987">
        <w:rPr>
          <w:b/>
          <w:i w:val="0"/>
          <w:sz w:val="28"/>
          <w:szCs w:val="28"/>
        </w:rPr>
        <w:t xml:space="preserve"> Please arrive 15 minutes early. The doors lock at 4:00. </w:t>
      </w:r>
      <w:r w:rsidR="00613987">
        <w:rPr>
          <w:b/>
          <w:i w:val="0"/>
          <w:sz w:val="28"/>
          <w:szCs w:val="28"/>
        </w:rPr>
        <w:t>L</w:t>
      </w:r>
      <w:r w:rsidR="00613987" w:rsidRPr="00613987">
        <w:rPr>
          <w:b/>
          <w:i w:val="0"/>
          <w:sz w:val="28"/>
          <w:szCs w:val="28"/>
        </w:rPr>
        <w:t xml:space="preserve">ate arrivals </w:t>
      </w:r>
      <w:r w:rsidR="00613987">
        <w:rPr>
          <w:b/>
          <w:i w:val="0"/>
          <w:sz w:val="28"/>
          <w:szCs w:val="28"/>
        </w:rPr>
        <w:t>will no</w:t>
      </w:r>
      <w:r w:rsidR="005A4541">
        <w:rPr>
          <w:b/>
          <w:i w:val="0"/>
          <w:sz w:val="28"/>
          <w:szCs w:val="28"/>
        </w:rPr>
        <w:t>t</w:t>
      </w:r>
      <w:r w:rsidR="00613987">
        <w:rPr>
          <w:b/>
          <w:i w:val="0"/>
          <w:sz w:val="28"/>
          <w:szCs w:val="28"/>
        </w:rPr>
        <w:t xml:space="preserve"> be </w:t>
      </w:r>
      <w:r w:rsidR="00613987" w:rsidRPr="00613987">
        <w:rPr>
          <w:b/>
          <w:i w:val="0"/>
          <w:sz w:val="28"/>
          <w:szCs w:val="28"/>
        </w:rPr>
        <w:t>admitted.</w:t>
      </w:r>
      <w:r w:rsidRPr="00613987">
        <w:rPr>
          <w:b/>
          <w:i w:val="0"/>
          <w:sz w:val="28"/>
          <w:szCs w:val="28"/>
        </w:rPr>
        <w:t xml:space="preserve"> The test will </w:t>
      </w:r>
      <w:r w:rsidR="00606A65">
        <w:rPr>
          <w:b/>
          <w:i w:val="0"/>
          <w:sz w:val="28"/>
          <w:szCs w:val="28"/>
        </w:rPr>
        <w:t xml:space="preserve">be taken at Shasta Adult School, </w:t>
      </w:r>
      <w:r w:rsidRPr="00613987">
        <w:rPr>
          <w:b/>
          <w:i w:val="0"/>
          <w:sz w:val="28"/>
          <w:szCs w:val="28"/>
        </w:rPr>
        <w:t xml:space="preserve">located at </w:t>
      </w:r>
      <w:r w:rsidR="00D7426E">
        <w:rPr>
          <w:b/>
          <w:i w:val="0"/>
          <w:sz w:val="28"/>
          <w:szCs w:val="28"/>
        </w:rPr>
        <w:t>2200 Eureka Way, building #404</w:t>
      </w:r>
      <w:r w:rsidRPr="00613987">
        <w:rPr>
          <w:b/>
          <w:i w:val="0"/>
          <w:sz w:val="28"/>
          <w:szCs w:val="28"/>
        </w:rPr>
        <w:t>, Redding, CA</w:t>
      </w:r>
      <w:r w:rsidR="0066234F" w:rsidRPr="00613987">
        <w:rPr>
          <w:b/>
          <w:i w:val="0"/>
          <w:sz w:val="28"/>
          <w:szCs w:val="28"/>
        </w:rPr>
        <w:t>.</w:t>
      </w:r>
      <w:r w:rsidR="00DB69AA">
        <w:rPr>
          <w:b/>
          <w:i w:val="0"/>
          <w:sz w:val="28"/>
          <w:szCs w:val="28"/>
        </w:rPr>
        <w:t xml:space="preserve"> You can call (530) 245-2626</w:t>
      </w:r>
      <w:r w:rsidR="00114294">
        <w:rPr>
          <w:b/>
          <w:i w:val="0"/>
          <w:sz w:val="28"/>
          <w:szCs w:val="28"/>
        </w:rPr>
        <w:t xml:space="preserve"> for directions and additional information.</w:t>
      </w:r>
    </w:p>
    <w:p w:rsidR="00A86644" w:rsidRDefault="00D3053A" w:rsidP="00A86644">
      <w:pPr>
        <w:pStyle w:val="BodyText"/>
        <w:rPr>
          <w:b/>
        </w:rPr>
      </w:pPr>
      <w:r>
        <w:rPr>
          <w:b/>
        </w:rPr>
        <w:tab/>
      </w:r>
    </w:p>
    <w:p w:rsidR="00A86644" w:rsidRDefault="00A86644" w:rsidP="00A86644">
      <w:pPr>
        <w:jc w:val="center"/>
        <w:rPr>
          <w:b/>
          <w:bCs/>
        </w:rPr>
      </w:pPr>
      <w:r>
        <w:rPr>
          <w:b/>
          <w:bCs/>
        </w:rPr>
        <w:t>TESTING DATES</w:t>
      </w:r>
    </w:p>
    <w:p w:rsidR="00A86644" w:rsidRDefault="00A86644" w:rsidP="00A86644">
      <w:pPr>
        <w:jc w:val="center"/>
        <w:rPr>
          <w:b/>
          <w:bCs/>
        </w:rPr>
      </w:pPr>
    </w:p>
    <w:p w:rsidR="00025897" w:rsidRDefault="00025897" w:rsidP="00A86644">
      <w:pPr>
        <w:rPr>
          <w:b/>
          <w:bCs/>
        </w:rPr>
      </w:pPr>
      <w:r>
        <w:rPr>
          <w:b/>
          <w:bCs/>
        </w:rPr>
        <w:t>July</w:t>
      </w:r>
      <w:r>
        <w:rPr>
          <w:b/>
          <w:bCs/>
        </w:rPr>
        <w:tab/>
      </w:r>
      <w:r>
        <w:rPr>
          <w:b/>
          <w:bCs/>
        </w:rPr>
        <w:tab/>
        <w:t>25, 26</w:t>
      </w:r>
    </w:p>
    <w:p w:rsidR="00C40D22" w:rsidRDefault="00D7426E" w:rsidP="00A86644">
      <w:pPr>
        <w:rPr>
          <w:b/>
          <w:bCs/>
        </w:rPr>
      </w:pPr>
      <w:r>
        <w:rPr>
          <w:b/>
          <w:bCs/>
        </w:rPr>
        <w:t>August</w:t>
      </w:r>
      <w:r>
        <w:rPr>
          <w:b/>
          <w:bCs/>
        </w:rPr>
        <w:tab/>
        <w:t>15</w:t>
      </w:r>
      <w:r>
        <w:rPr>
          <w:b/>
          <w:bCs/>
        </w:rPr>
        <w:tab/>
      </w:r>
      <w:r w:rsidR="00025897">
        <w:rPr>
          <w:b/>
          <w:bCs/>
        </w:rPr>
        <w:t xml:space="preserve">  </w:t>
      </w:r>
      <w:r w:rsidR="00A86644">
        <w:rPr>
          <w:b/>
          <w:bCs/>
        </w:rPr>
        <w:tab/>
      </w:r>
      <w:r w:rsidR="00515139">
        <w:rPr>
          <w:b/>
          <w:bCs/>
        </w:rPr>
        <w:t>November</w:t>
      </w:r>
      <w:r w:rsidR="00515139">
        <w:rPr>
          <w:b/>
          <w:bCs/>
        </w:rPr>
        <w:tab/>
      </w:r>
      <w:r w:rsidR="00EF66CE">
        <w:rPr>
          <w:b/>
          <w:bCs/>
        </w:rPr>
        <w:t>14, 15</w:t>
      </w:r>
      <w:r w:rsidR="0017220E">
        <w:rPr>
          <w:b/>
          <w:bCs/>
        </w:rPr>
        <w:tab/>
      </w:r>
      <w:r w:rsidR="0017220E">
        <w:rPr>
          <w:b/>
          <w:bCs/>
        </w:rPr>
        <w:tab/>
        <w:t>February</w:t>
      </w:r>
      <w:r w:rsidR="0017220E">
        <w:rPr>
          <w:b/>
          <w:bCs/>
        </w:rPr>
        <w:tab/>
        <w:t>27, 28</w:t>
      </w:r>
      <w:r w:rsidR="00D3053A">
        <w:rPr>
          <w:b/>
          <w:bCs/>
        </w:rPr>
        <w:tab/>
      </w:r>
      <w:r w:rsidR="00060C9D">
        <w:rPr>
          <w:b/>
          <w:bCs/>
        </w:rPr>
        <w:tab/>
        <w:t>May</w:t>
      </w:r>
      <w:r w:rsidR="00060C9D">
        <w:rPr>
          <w:b/>
          <w:bCs/>
        </w:rPr>
        <w:tab/>
      </w:r>
      <w:r w:rsidR="00F47995">
        <w:rPr>
          <w:b/>
          <w:bCs/>
        </w:rPr>
        <w:t>15, 16</w:t>
      </w:r>
    </w:p>
    <w:p w:rsidR="00606A65" w:rsidRDefault="00D7426E" w:rsidP="00A86644">
      <w:pPr>
        <w:rPr>
          <w:b/>
          <w:bCs/>
        </w:rPr>
      </w:pPr>
      <w:r>
        <w:rPr>
          <w:b/>
          <w:bCs/>
        </w:rPr>
        <w:t>September</w:t>
      </w:r>
      <w:r>
        <w:rPr>
          <w:b/>
          <w:bCs/>
        </w:rPr>
        <w:tab/>
        <w:t>12, 13</w:t>
      </w:r>
      <w:r w:rsidR="001D2F0C">
        <w:rPr>
          <w:b/>
          <w:bCs/>
        </w:rPr>
        <w:tab/>
      </w:r>
      <w:r w:rsidR="001D2F0C">
        <w:rPr>
          <w:b/>
          <w:bCs/>
        </w:rPr>
        <w:tab/>
      </w:r>
      <w:r w:rsidR="00EF66CE">
        <w:rPr>
          <w:b/>
          <w:bCs/>
        </w:rPr>
        <w:t>December</w:t>
      </w:r>
      <w:r w:rsidR="00EF66CE">
        <w:rPr>
          <w:b/>
          <w:bCs/>
        </w:rPr>
        <w:tab/>
        <w:t>12, 13</w:t>
      </w:r>
      <w:r w:rsidR="00060C9D">
        <w:rPr>
          <w:b/>
          <w:bCs/>
        </w:rPr>
        <w:tab/>
      </w:r>
      <w:r w:rsidR="00060C9D">
        <w:rPr>
          <w:b/>
          <w:bCs/>
        </w:rPr>
        <w:tab/>
        <w:t>March</w:t>
      </w:r>
      <w:r w:rsidR="00060C9D">
        <w:rPr>
          <w:b/>
          <w:bCs/>
        </w:rPr>
        <w:tab/>
      </w:r>
      <w:r w:rsidR="00060C9D">
        <w:rPr>
          <w:b/>
          <w:bCs/>
        </w:rPr>
        <w:tab/>
        <w:t>27, 28</w:t>
      </w:r>
      <w:r w:rsidR="00060C9D">
        <w:rPr>
          <w:b/>
          <w:bCs/>
        </w:rPr>
        <w:tab/>
      </w:r>
      <w:r w:rsidR="00060C9D">
        <w:rPr>
          <w:b/>
          <w:bCs/>
        </w:rPr>
        <w:tab/>
        <w:t>June</w:t>
      </w:r>
      <w:r w:rsidR="00060C9D">
        <w:rPr>
          <w:b/>
          <w:bCs/>
        </w:rPr>
        <w:tab/>
      </w:r>
      <w:r w:rsidR="00D3053A">
        <w:rPr>
          <w:b/>
          <w:bCs/>
        </w:rPr>
        <w:t>5, 6</w:t>
      </w:r>
    </w:p>
    <w:p w:rsidR="00A86644" w:rsidRPr="00EE25D5" w:rsidRDefault="001E3BBD" w:rsidP="00A86644">
      <w:pPr>
        <w:rPr>
          <w:b/>
          <w:bCs/>
        </w:rPr>
      </w:pPr>
      <w:r>
        <w:rPr>
          <w:b/>
          <w:bCs/>
        </w:rPr>
        <w:t>October</w:t>
      </w:r>
      <w:r>
        <w:rPr>
          <w:b/>
          <w:bCs/>
        </w:rPr>
        <w:tab/>
        <w:t>24, 25</w:t>
      </w:r>
      <w:r>
        <w:rPr>
          <w:b/>
          <w:bCs/>
        </w:rPr>
        <w:tab/>
      </w:r>
      <w:r w:rsidR="00A86644">
        <w:rPr>
          <w:b/>
          <w:bCs/>
        </w:rPr>
        <w:tab/>
      </w:r>
      <w:r w:rsidR="009D06EA">
        <w:rPr>
          <w:b/>
          <w:bCs/>
        </w:rPr>
        <w:t>January</w:t>
      </w:r>
      <w:r w:rsidR="009D06EA">
        <w:rPr>
          <w:b/>
          <w:bCs/>
        </w:rPr>
        <w:tab/>
      </w:r>
      <w:r w:rsidR="005A372F">
        <w:rPr>
          <w:b/>
          <w:bCs/>
        </w:rPr>
        <w:t>23</w:t>
      </w:r>
      <w:r w:rsidR="00F47995">
        <w:rPr>
          <w:b/>
          <w:bCs/>
        </w:rPr>
        <w:t>, 24</w:t>
      </w:r>
      <w:r w:rsidR="00060C9D">
        <w:rPr>
          <w:b/>
          <w:bCs/>
        </w:rPr>
        <w:tab/>
      </w:r>
      <w:r w:rsidR="00F47995">
        <w:rPr>
          <w:b/>
          <w:bCs/>
        </w:rPr>
        <w:tab/>
      </w:r>
      <w:r w:rsidR="00060C9D">
        <w:rPr>
          <w:b/>
          <w:bCs/>
        </w:rPr>
        <w:t>April</w:t>
      </w:r>
      <w:r w:rsidR="00060C9D">
        <w:rPr>
          <w:b/>
          <w:bCs/>
        </w:rPr>
        <w:tab/>
      </w:r>
      <w:r w:rsidR="00060C9D">
        <w:rPr>
          <w:b/>
          <w:bCs/>
        </w:rPr>
        <w:tab/>
        <w:t>24, 25</w:t>
      </w:r>
    </w:p>
    <w:p w:rsidR="00A86644" w:rsidRDefault="00A86644" w:rsidP="00A86644">
      <w:pPr>
        <w:rPr>
          <w:b/>
          <w:bCs/>
          <w:i/>
          <w:iCs/>
        </w:rPr>
      </w:pPr>
    </w:p>
    <w:p w:rsidR="00A86644" w:rsidRPr="00605FCC" w:rsidRDefault="00A86644" w:rsidP="00A86644">
      <w:pPr>
        <w:rPr>
          <w:b/>
          <w:bCs/>
          <w:i/>
          <w:iCs/>
        </w:rPr>
      </w:pPr>
      <w:r w:rsidRPr="00605FCC">
        <w:rPr>
          <w:b/>
          <w:bCs/>
          <w:i/>
          <w:iCs/>
        </w:rPr>
        <w:t>How do I register?</w:t>
      </w:r>
    </w:p>
    <w:p w:rsidR="00A86644" w:rsidRDefault="00A86644" w:rsidP="00A86644">
      <w:pPr>
        <w:jc w:val="both"/>
        <w:rPr>
          <w:b/>
          <w:bCs/>
          <w:i/>
          <w:iCs/>
          <w:sz w:val="16"/>
          <w:szCs w:val="16"/>
        </w:rPr>
      </w:pPr>
    </w:p>
    <w:p w:rsidR="00A86644" w:rsidRDefault="00A86644" w:rsidP="00A86644">
      <w:pPr>
        <w:jc w:val="both"/>
        <w:rPr>
          <w:iCs/>
        </w:rPr>
      </w:pPr>
      <w:r>
        <w:rPr>
          <w:iCs/>
        </w:rPr>
        <w:t xml:space="preserve">Log on to </w:t>
      </w:r>
      <w:hyperlink r:id="rId9" w:history="1">
        <w:r w:rsidRPr="000A76B0">
          <w:rPr>
            <w:rStyle w:val="Hyperlink"/>
            <w:iCs/>
          </w:rPr>
          <w:t>www.HiSET.org</w:t>
        </w:r>
      </w:hyperlink>
      <w:r>
        <w:rPr>
          <w:iCs/>
        </w:rPr>
        <w:t xml:space="preserve">. Click on the GET STARTED link on the top of the page. To create an account click on the LEARN MORE ABOUT THE HISET EXAM link. Click on the blue banner that says Sign In/Create an Account link. After you create an account it will assign you a registration number. </w:t>
      </w:r>
    </w:p>
    <w:p w:rsidR="00A86644" w:rsidRDefault="00A86644" w:rsidP="00A86644">
      <w:pPr>
        <w:jc w:val="both"/>
        <w:rPr>
          <w:iCs/>
        </w:rPr>
      </w:pPr>
    </w:p>
    <w:p w:rsidR="00D7426E" w:rsidRDefault="00A86644" w:rsidP="00D7426E">
      <w:pPr>
        <w:jc w:val="both"/>
        <w:rPr>
          <w:iCs/>
        </w:rPr>
      </w:pPr>
      <w:r>
        <w:rPr>
          <w:iCs/>
        </w:rPr>
        <w:t>Bring your registration number along with the r</w:t>
      </w:r>
      <w:r w:rsidRPr="004B1615">
        <w:rPr>
          <w:iCs/>
        </w:rPr>
        <w:t>egistration fee of $</w:t>
      </w:r>
      <w:r>
        <w:rPr>
          <w:iCs/>
        </w:rPr>
        <w:t>100</w:t>
      </w:r>
      <w:r w:rsidRPr="004B1615">
        <w:rPr>
          <w:iCs/>
        </w:rPr>
        <w:t>.00</w:t>
      </w:r>
      <w:r>
        <w:rPr>
          <w:iCs/>
        </w:rPr>
        <w:t xml:space="preserve"> to</w:t>
      </w:r>
      <w:r w:rsidRPr="004B1615">
        <w:rPr>
          <w:iCs/>
        </w:rPr>
        <w:t xml:space="preserve"> Shasta Adult School</w:t>
      </w:r>
      <w:r w:rsidR="0066234F">
        <w:rPr>
          <w:iCs/>
        </w:rPr>
        <w:t xml:space="preserve">. </w:t>
      </w:r>
      <w:r>
        <w:rPr>
          <w:iCs/>
        </w:rPr>
        <w:t>You may register Tuesday</w:t>
      </w:r>
      <w:r w:rsidR="00424509">
        <w:rPr>
          <w:iCs/>
        </w:rPr>
        <w:t>s</w:t>
      </w:r>
      <w:r w:rsidR="00D7426E">
        <w:rPr>
          <w:iCs/>
        </w:rPr>
        <w:t xml:space="preserve">, Wednesdays and </w:t>
      </w:r>
      <w:r>
        <w:rPr>
          <w:iCs/>
        </w:rPr>
        <w:t>Thursday</w:t>
      </w:r>
      <w:r w:rsidR="00424509">
        <w:rPr>
          <w:iCs/>
        </w:rPr>
        <w:t>s</w:t>
      </w:r>
      <w:r w:rsidRPr="004B1615">
        <w:rPr>
          <w:iCs/>
        </w:rPr>
        <w:t xml:space="preserve"> betw</w:t>
      </w:r>
      <w:r w:rsidR="00424509">
        <w:rPr>
          <w:iCs/>
        </w:rPr>
        <w:t>een the hours of 8</w:t>
      </w:r>
      <w:r w:rsidR="00D7426E">
        <w:rPr>
          <w:iCs/>
        </w:rPr>
        <w:t>:3</w:t>
      </w:r>
      <w:r w:rsidRPr="004B1615">
        <w:rPr>
          <w:iCs/>
        </w:rPr>
        <w:t xml:space="preserve">0 am and </w:t>
      </w:r>
      <w:r w:rsidR="00D7426E">
        <w:rPr>
          <w:iCs/>
        </w:rPr>
        <w:t>2</w:t>
      </w:r>
      <w:r>
        <w:rPr>
          <w:iCs/>
        </w:rPr>
        <w:t>:00</w:t>
      </w:r>
      <w:r w:rsidRPr="004B1615">
        <w:rPr>
          <w:iCs/>
        </w:rPr>
        <w:t xml:space="preserve"> pm</w:t>
      </w:r>
      <w:r w:rsidR="00D7426E">
        <w:rPr>
          <w:iCs/>
        </w:rPr>
        <w:t>.</w:t>
      </w:r>
    </w:p>
    <w:p w:rsidR="00A86644" w:rsidRDefault="00A86644" w:rsidP="00A86644">
      <w:pPr>
        <w:jc w:val="both"/>
        <w:rPr>
          <w:iCs/>
        </w:rPr>
      </w:pPr>
      <w:r>
        <w:rPr>
          <w:b/>
          <w:iCs/>
          <w:u w:val="single"/>
        </w:rPr>
        <w:t xml:space="preserve">However you </w:t>
      </w:r>
      <w:r w:rsidRPr="004B1615">
        <w:rPr>
          <w:b/>
          <w:iCs/>
          <w:u w:val="single"/>
        </w:rPr>
        <w:t xml:space="preserve">must </w:t>
      </w:r>
      <w:r>
        <w:rPr>
          <w:b/>
          <w:iCs/>
          <w:u w:val="single"/>
        </w:rPr>
        <w:t>be registered</w:t>
      </w:r>
      <w:r w:rsidRPr="004B1615">
        <w:rPr>
          <w:b/>
          <w:iCs/>
          <w:u w:val="single"/>
        </w:rPr>
        <w:t xml:space="preserve"> </w:t>
      </w:r>
      <w:r>
        <w:rPr>
          <w:b/>
          <w:iCs/>
          <w:u w:val="single"/>
        </w:rPr>
        <w:t xml:space="preserve">no later than Thursday by 2:00 pm, prior to the </w:t>
      </w:r>
      <w:r w:rsidR="00424509">
        <w:rPr>
          <w:b/>
          <w:iCs/>
          <w:u w:val="single"/>
        </w:rPr>
        <w:t xml:space="preserve">day of the </w:t>
      </w:r>
      <w:r>
        <w:rPr>
          <w:b/>
          <w:iCs/>
          <w:u w:val="single"/>
        </w:rPr>
        <w:t>test</w:t>
      </w:r>
      <w:r w:rsidRPr="004B1615">
        <w:rPr>
          <w:iCs/>
        </w:rPr>
        <w:t xml:space="preserve">.  </w:t>
      </w:r>
    </w:p>
    <w:p w:rsidR="00A86644" w:rsidRDefault="00A86644" w:rsidP="00A86644">
      <w:pPr>
        <w:jc w:val="both"/>
        <w:rPr>
          <w:iCs/>
        </w:rPr>
      </w:pPr>
    </w:p>
    <w:p w:rsidR="00A86644" w:rsidRPr="004B1615" w:rsidRDefault="00A86644" w:rsidP="00A86644">
      <w:pPr>
        <w:jc w:val="both"/>
        <w:rPr>
          <w:i/>
          <w:iCs/>
          <w:u w:val="single"/>
        </w:rPr>
      </w:pPr>
      <w:r>
        <w:rPr>
          <w:iCs/>
        </w:rPr>
        <w:lastRenderedPageBreak/>
        <w:t xml:space="preserve">Checks, cash and money orders are accepted for payment.  Please make checks payable to </w:t>
      </w:r>
      <w:r w:rsidRPr="00FD7F7F">
        <w:rPr>
          <w:b/>
          <w:i/>
          <w:iCs/>
        </w:rPr>
        <w:t>SUHSD</w:t>
      </w:r>
      <w:r>
        <w:rPr>
          <w:iCs/>
        </w:rPr>
        <w:t xml:space="preserve">. Please call </w:t>
      </w:r>
      <w:r w:rsidRPr="004B1615">
        <w:rPr>
          <w:iCs/>
        </w:rPr>
        <w:t>(530) 245-2626 for availability.</w:t>
      </w:r>
      <w:r>
        <w:rPr>
          <w:iCs/>
        </w:rPr>
        <w:t xml:space="preserve"> You are not permitted to show up unregistered the day of the test.</w:t>
      </w:r>
      <w:r w:rsidRPr="004B1615">
        <w:rPr>
          <w:i/>
          <w:iCs/>
          <w:u w:val="single"/>
        </w:rPr>
        <w:t xml:space="preserve">  </w:t>
      </w:r>
      <w:r w:rsidRPr="007C24C4">
        <w:rPr>
          <w:b/>
          <w:i/>
          <w:iCs/>
          <w:u w:val="single"/>
        </w:rPr>
        <w:t>All test candidates must pre-pay their t</w:t>
      </w:r>
      <w:r w:rsidR="000E3635">
        <w:rPr>
          <w:b/>
          <w:i/>
          <w:iCs/>
          <w:u w:val="single"/>
        </w:rPr>
        <w:t>esting fees and complete their r</w:t>
      </w:r>
      <w:r w:rsidRPr="007C24C4">
        <w:rPr>
          <w:b/>
          <w:i/>
          <w:iCs/>
          <w:u w:val="single"/>
        </w:rPr>
        <w:t>egistration prior to testin</w:t>
      </w:r>
      <w:r>
        <w:rPr>
          <w:b/>
          <w:i/>
          <w:iCs/>
        </w:rPr>
        <w:t xml:space="preserve">g – </w:t>
      </w:r>
      <w:r w:rsidR="000E3635">
        <w:rPr>
          <w:b/>
          <w:i/>
          <w:iCs/>
          <w:u w:val="single"/>
        </w:rPr>
        <w:t>no e</w:t>
      </w:r>
      <w:r w:rsidRPr="00FE178D">
        <w:rPr>
          <w:b/>
          <w:i/>
          <w:iCs/>
          <w:u w:val="single"/>
        </w:rPr>
        <w:t>xceptions</w:t>
      </w:r>
      <w:r>
        <w:rPr>
          <w:b/>
          <w:i/>
          <w:iCs/>
        </w:rPr>
        <w:t xml:space="preserve">! </w:t>
      </w:r>
      <w:r>
        <w:rPr>
          <w:i/>
          <w:iCs/>
        </w:rPr>
        <w:t xml:space="preserve"> </w:t>
      </w:r>
    </w:p>
    <w:p w:rsidR="00A86644" w:rsidRDefault="00A86644" w:rsidP="00A86644">
      <w:pPr>
        <w:jc w:val="both"/>
        <w:rPr>
          <w:b/>
          <w:bCs/>
          <w:i/>
          <w:sz w:val="16"/>
          <w:szCs w:val="16"/>
        </w:rPr>
      </w:pPr>
    </w:p>
    <w:p w:rsidR="00A86644" w:rsidRPr="002E76EA" w:rsidRDefault="00A86644" w:rsidP="00A86644">
      <w:pPr>
        <w:jc w:val="both"/>
        <w:rPr>
          <w:b/>
          <w:bCs/>
          <w:i/>
          <w:sz w:val="16"/>
          <w:szCs w:val="16"/>
        </w:rPr>
      </w:pPr>
    </w:p>
    <w:p w:rsidR="00A86644" w:rsidRDefault="00A86644" w:rsidP="00A86644">
      <w:pPr>
        <w:jc w:val="both"/>
        <w:rPr>
          <w:bCs/>
        </w:rPr>
      </w:pPr>
      <w:r w:rsidRPr="00AB22A9">
        <w:rPr>
          <w:b/>
          <w:bCs/>
          <w:i/>
        </w:rPr>
        <w:t>How long does the test take?</w:t>
      </w:r>
      <w:r>
        <w:rPr>
          <w:bCs/>
        </w:rPr>
        <w:t xml:space="preserve">  </w:t>
      </w:r>
    </w:p>
    <w:p w:rsidR="00A86644" w:rsidRDefault="00A86644" w:rsidP="000E3635">
      <w:pPr>
        <w:jc w:val="both"/>
        <w:rPr>
          <w:bCs/>
        </w:rPr>
      </w:pPr>
      <w:r>
        <w:rPr>
          <w:bCs/>
        </w:rPr>
        <w:t>The test is scheduled for two consecutive evenings.  Testing is do</w:t>
      </w:r>
      <w:r w:rsidR="00923F55">
        <w:rPr>
          <w:bCs/>
        </w:rPr>
        <w:t xml:space="preserve">ne from 4:00 pm until 7:30 pm. </w:t>
      </w:r>
      <w:r w:rsidR="004F2FB0">
        <w:rPr>
          <w:bCs/>
        </w:rPr>
        <w:t>T</w:t>
      </w:r>
      <w:r>
        <w:rPr>
          <w:bCs/>
        </w:rPr>
        <w:t xml:space="preserve">est results are available within </w:t>
      </w:r>
      <w:r w:rsidR="004F2FB0">
        <w:rPr>
          <w:bCs/>
        </w:rPr>
        <w:t xml:space="preserve">approximately </w:t>
      </w:r>
      <w:r>
        <w:rPr>
          <w:bCs/>
        </w:rPr>
        <w:t xml:space="preserve">2 weeks of completing the test.  </w:t>
      </w:r>
    </w:p>
    <w:p w:rsidR="00A86644" w:rsidRPr="009510B6" w:rsidRDefault="00A86644" w:rsidP="00A86644">
      <w:pPr>
        <w:jc w:val="both"/>
        <w:rPr>
          <w:b/>
          <w:bCs/>
          <w:sz w:val="16"/>
          <w:szCs w:val="16"/>
        </w:rPr>
      </w:pPr>
    </w:p>
    <w:p w:rsidR="00A86644" w:rsidRPr="009510B6" w:rsidRDefault="00A86644" w:rsidP="00A86644">
      <w:pPr>
        <w:jc w:val="both"/>
        <w:rPr>
          <w:b/>
          <w:bCs/>
          <w:sz w:val="16"/>
          <w:szCs w:val="16"/>
        </w:rPr>
      </w:pPr>
    </w:p>
    <w:p w:rsidR="00A86644" w:rsidRDefault="00A86644" w:rsidP="00A86644">
      <w:pPr>
        <w:rPr>
          <w:b/>
          <w:bCs/>
          <w:i/>
          <w:iCs/>
        </w:rPr>
      </w:pPr>
      <w:r>
        <w:rPr>
          <w:b/>
          <w:bCs/>
          <w:i/>
          <w:iCs/>
        </w:rPr>
        <w:t xml:space="preserve">How much will the test cost?  </w:t>
      </w:r>
    </w:p>
    <w:p w:rsidR="00A86644" w:rsidRDefault="002856FA" w:rsidP="00A86644">
      <w:r>
        <w:t>There are 5 subjects in the test and the total cost is $100</w:t>
      </w:r>
      <w:r w:rsidR="00923F55">
        <w:t xml:space="preserve">. </w:t>
      </w:r>
      <w:r w:rsidR="000E3635">
        <w:t>You</w:t>
      </w:r>
      <w:r w:rsidR="0095228E">
        <w:t xml:space="preserve"> are enti</w:t>
      </w:r>
      <w:r w:rsidR="00C02F2D">
        <w:t>tled to 2 free retests. There are</w:t>
      </w:r>
      <w:r w:rsidR="0095228E">
        <w:t xml:space="preserve"> one on one appointments </w:t>
      </w:r>
      <w:r w:rsidR="00C02F2D">
        <w:t xml:space="preserve">available </w:t>
      </w:r>
      <w:r w:rsidR="0095228E">
        <w:t>with a teacher to help prepare you for the test.</w:t>
      </w:r>
    </w:p>
    <w:p w:rsidR="00A86644" w:rsidRDefault="00A86644" w:rsidP="00A86644"/>
    <w:p w:rsidR="00A86644" w:rsidRDefault="00A86644" w:rsidP="00A86644">
      <w:r>
        <w:rPr>
          <w:b/>
          <w:i/>
        </w:rPr>
        <w:t>Can I cancel my test?</w:t>
      </w:r>
      <w:r w:rsidRPr="002E76EA">
        <w:t xml:space="preserve">  </w:t>
      </w:r>
    </w:p>
    <w:p w:rsidR="00A86644" w:rsidRDefault="0066234F" w:rsidP="001D2390">
      <w:r>
        <w:t xml:space="preserve">Yes, it’s refundable or you can reschedule, however it will cost you one of your free retests. If you are a no show the test is </w:t>
      </w:r>
      <w:proofErr w:type="spellStart"/>
      <w:r>
        <w:t>non refundable</w:t>
      </w:r>
      <w:proofErr w:type="spellEnd"/>
      <w:r>
        <w:t>.</w:t>
      </w:r>
    </w:p>
    <w:sectPr w:rsidR="00A86644" w:rsidSect="00A86644">
      <w:headerReference w:type="default" r:id="rId10"/>
      <w:footerReference w:type="default" r:id="rId11"/>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88C" w:rsidRDefault="005C188C">
      <w:r>
        <w:separator/>
      </w:r>
    </w:p>
  </w:endnote>
  <w:endnote w:type="continuationSeparator" w:id="0">
    <w:p w:rsidR="005C188C" w:rsidRDefault="005C1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A65" w:rsidRPr="008520D1" w:rsidRDefault="00606A65" w:rsidP="008520D1">
    <w:pPr>
      <w:pStyle w:val="Footer"/>
      <w:jc w:val="center"/>
      <w:rPr>
        <w:b/>
        <w:i/>
        <w:color w:val="00000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88C" w:rsidRDefault="005C188C">
      <w:r>
        <w:separator/>
      </w:r>
    </w:p>
  </w:footnote>
  <w:footnote w:type="continuationSeparator" w:id="0">
    <w:p w:rsidR="005C188C" w:rsidRDefault="005C18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A65" w:rsidRDefault="0048700B" w:rsidP="00C72954">
    <w:pPr>
      <w:pStyle w:val="Heading2"/>
    </w:pPr>
    <w:r>
      <w:rPr>
        <w:noProof/>
        <w:sz w:val="20"/>
      </w:rPr>
      <mc:AlternateContent>
        <mc:Choice Requires="wps">
          <w:drawing>
            <wp:anchor distT="0" distB="0" distL="114300" distR="114300" simplePos="0" relativeHeight="251657216" behindDoc="0" locked="0" layoutInCell="1" allowOverlap="1">
              <wp:simplePos x="0" y="0"/>
              <wp:positionH relativeFrom="column">
                <wp:posOffset>1537335</wp:posOffset>
              </wp:positionH>
              <wp:positionV relativeFrom="paragraph">
                <wp:posOffset>2540</wp:posOffset>
              </wp:positionV>
              <wp:extent cx="3429000" cy="1371600"/>
              <wp:effectExtent l="13335" t="12065" r="5715" b="698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71600"/>
                      </a:xfrm>
                      <a:prstGeom prst="rect">
                        <a:avLst/>
                      </a:prstGeom>
                      <a:solidFill>
                        <a:srgbClr val="FFFFFF"/>
                      </a:solidFill>
                      <a:ln w="9525">
                        <a:solidFill>
                          <a:srgbClr val="FFFFFF"/>
                        </a:solidFill>
                        <a:miter lim="800000"/>
                        <a:headEnd/>
                        <a:tailEnd/>
                      </a:ln>
                    </wps:spPr>
                    <wps:txbx>
                      <w:txbxContent>
                        <w:p w:rsidR="00606A65" w:rsidRPr="006F4015" w:rsidRDefault="00606A65" w:rsidP="00B9073A">
                          <w:pPr>
                            <w:pStyle w:val="BodyText2"/>
                            <w:jc w:val="center"/>
                            <w:rPr>
                              <w:sz w:val="28"/>
                              <w:szCs w:val="28"/>
                            </w:rPr>
                          </w:pPr>
                          <w:smartTag w:uri="urn:schemas-microsoft-com:office:smarttags" w:element="place">
                            <w:smartTag w:uri="urn:schemas-microsoft-com:office:smarttags" w:element="PlaceName">
                              <w:r>
                                <w:rPr>
                                  <w:sz w:val="28"/>
                                  <w:szCs w:val="28"/>
                                </w:rPr>
                                <w:t>Shasta</w:t>
                              </w:r>
                            </w:smartTag>
                            <w:r>
                              <w:rPr>
                                <w:sz w:val="28"/>
                                <w:szCs w:val="28"/>
                              </w:rPr>
                              <w:t xml:space="preserve"> </w:t>
                            </w:r>
                            <w:smartTag w:uri="urn:schemas-microsoft-com:office:smarttags" w:element="PlaceName">
                              <w:r>
                                <w:rPr>
                                  <w:sz w:val="28"/>
                                  <w:szCs w:val="28"/>
                                </w:rPr>
                                <w:t>Union</w:t>
                              </w:r>
                            </w:smartTag>
                            <w:r>
                              <w:rPr>
                                <w:sz w:val="28"/>
                                <w:szCs w:val="28"/>
                              </w:rPr>
                              <w:t xml:space="preserve"> </w:t>
                            </w:r>
                            <w:smartTag w:uri="urn:schemas-microsoft-com:office:smarttags" w:element="PlaceName">
                              <w:r>
                                <w:rPr>
                                  <w:sz w:val="28"/>
                                  <w:szCs w:val="28"/>
                                </w:rPr>
                                <w:t>High</w:t>
                              </w:r>
                            </w:smartTag>
                            <w:r>
                              <w:rPr>
                                <w:sz w:val="28"/>
                                <w:szCs w:val="28"/>
                              </w:rPr>
                              <w:t xml:space="preserve"> </w:t>
                            </w:r>
                            <w:smartTag w:uri="urn:schemas-microsoft-com:office:smarttags" w:element="PlaceType">
                              <w:r>
                                <w:rPr>
                                  <w:sz w:val="28"/>
                                  <w:szCs w:val="28"/>
                                </w:rPr>
                                <w:t>School District</w:t>
                              </w:r>
                            </w:smartTag>
                          </w:smartTag>
                        </w:p>
                        <w:p w:rsidR="00606A65" w:rsidRDefault="00606A65" w:rsidP="00CA14F3">
                          <w:pPr>
                            <w:pStyle w:val="BodyText2"/>
                            <w:jc w:val="center"/>
                            <w:rPr>
                              <w:sz w:val="28"/>
                              <w:szCs w:val="28"/>
                            </w:rPr>
                          </w:pPr>
                          <w:r w:rsidRPr="006F4015">
                            <w:rPr>
                              <w:sz w:val="28"/>
                              <w:szCs w:val="28"/>
                            </w:rPr>
                            <w:t>Alternative Education</w:t>
                          </w:r>
                        </w:p>
                        <w:p w:rsidR="00606A65" w:rsidRDefault="00606A65" w:rsidP="00D16073">
                          <w:pPr>
                            <w:pStyle w:val="BodyText2"/>
                          </w:pPr>
                          <w:r>
                            <w:rPr>
                              <w:noProof/>
                            </w:rPr>
                            <w:drawing>
                              <wp:inline distT="0" distB="0" distL="0" distR="0">
                                <wp:extent cx="3219450" cy="2762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9450" cy="276225"/>
                                        </a:xfrm>
                                        <a:prstGeom prst="rect">
                                          <a:avLst/>
                                        </a:prstGeom>
                                        <a:noFill/>
                                        <a:ln w="9525">
                                          <a:noFill/>
                                          <a:miter lim="800000"/>
                                          <a:headEnd/>
                                          <a:tailEnd/>
                                        </a:ln>
                                      </pic:spPr>
                                    </pic:pic>
                                  </a:graphicData>
                                </a:graphic>
                              </wp:inline>
                            </w:drawing>
                          </w:r>
                          <w:r w:rsidRPr="006551A5">
                            <w:t xml:space="preserve">Shasta Adult School </w:t>
                          </w:r>
                          <w:r>
                            <w:t xml:space="preserve">Instructors           </w:t>
                          </w:r>
                          <w:r w:rsidRPr="006551A5">
                            <w:t>Stephanie McClung</w:t>
                          </w:r>
                          <w:r>
                            <w:t xml:space="preserve">, Patti Linn </w:t>
                          </w:r>
                          <w:r w:rsidRPr="00ED6CD4">
                            <w:t>Secreta</w:t>
                          </w:r>
                          <w:r>
                            <w:t>r</w:t>
                          </w:r>
                          <w:r w:rsidRPr="00ED6CD4">
                            <w:t>y</w:t>
                          </w:r>
                          <w:r>
                            <w:t xml:space="preserve">/Registrar                </w:t>
                          </w:r>
                          <w:r w:rsidRPr="00ED6CD4">
                            <w:t xml:space="preserve">            </w:t>
                          </w:r>
                          <w:r>
                            <w:t xml:space="preserve">     </w:t>
                          </w:r>
                          <w:r w:rsidRPr="00ED6CD4">
                            <w:t xml:space="preserve"> </w:t>
                          </w:r>
                          <w:r>
                            <w:t xml:space="preserve">      Kathi Rodriguez</w:t>
                          </w:r>
                        </w:p>
                        <w:p w:rsidR="00606A65" w:rsidRPr="00D16073" w:rsidRDefault="00606A65" w:rsidP="00D16073">
                          <w:pPr>
                            <w:pStyle w:val="BodyText2"/>
                            <w:rPr>
                              <w:sz w:val="20"/>
                            </w:rPr>
                          </w:pPr>
                          <w:r w:rsidRPr="00ED6CD4">
                            <w:t xml:space="preserve"> </w:t>
                          </w:r>
                        </w:p>
                        <w:p w:rsidR="00606A65" w:rsidRPr="00ED6CD4" w:rsidRDefault="00606A65" w:rsidP="0093004C">
                          <w:pPr>
                            <w:jc w:val="both"/>
                            <w:rPr>
                              <w:i/>
                              <w:iCs/>
                              <w:sz w:val="18"/>
                              <w:szCs w:val="18"/>
                            </w:rPr>
                          </w:pPr>
                          <w:r>
                            <w:rPr>
                              <w:i/>
                              <w:iCs/>
                              <w:sz w:val="18"/>
                              <w:szCs w:val="18"/>
                            </w:rPr>
                            <w:t xml:space="preserve">                               </w:t>
                          </w:r>
                        </w:p>
                        <w:p w:rsidR="00606A65" w:rsidRDefault="00606A65">
                          <w:pPr>
                            <w:rPr>
                              <w:i/>
                              <w:iCs/>
                              <w:sz w:val="20"/>
                            </w:rPr>
                          </w:pPr>
                        </w:p>
                        <w:p w:rsidR="00606A65" w:rsidRDefault="00606A65">
                          <w:pPr>
                            <w:jc w:val="right"/>
                            <w:rPr>
                              <w:i/>
                              <w:iCs/>
                              <w:sz w:val="20"/>
                            </w:rPr>
                          </w:pPr>
                        </w:p>
                        <w:p w:rsidR="00606A65" w:rsidRDefault="00606A65">
                          <w:pPr>
                            <w:jc w:val="right"/>
                            <w:rPr>
                              <w:i/>
                              <w:iCs/>
                            </w:rPr>
                          </w:pPr>
                        </w:p>
                        <w:p w:rsidR="00606A65" w:rsidRDefault="00606A65">
                          <w:pPr>
                            <w:jc w:val="right"/>
                            <w:rPr>
                              <w:i/>
                              <w:iCs/>
                            </w:rPr>
                          </w:pPr>
                        </w:p>
                        <w:p w:rsidR="00606A65" w:rsidRDefault="00606A65">
                          <w:pPr>
                            <w:jc w:val="right"/>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121.05pt;margin-top:.2pt;width:270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" strokecolor="white">
              <v:textbox>
                <w:txbxContent>
                  <w:p w:rsidR="00606A65" w:rsidRPr="006F4015" w:rsidRDefault="00606A65" w:rsidP="00B9073A">
                    <w:pPr>
                      <w:pStyle w:val="BodyText2"/>
                      <w:jc w:val="center"/>
                      <w:rPr>
                        <w:sz w:val="28"/>
                        <w:szCs w:val="28"/>
                      </w:rPr>
                    </w:pPr>
                    <w:smartTag w:uri="urn:schemas-microsoft-com:office:smarttags" w:element="place">
                      <w:smartTag w:uri="urn:schemas-microsoft-com:office:smarttags" w:element="PlaceName">
                        <w:r>
                          <w:rPr>
                            <w:sz w:val="28"/>
                            <w:szCs w:val="28"/>
                          </w:rPr>
                          <w:t>Shasta</w:t>
                        </w:r>
                      </w:smartTag>
                      <w:r>
                        <w:rPr>
                          <w:sz w:val="28"/>
                          <w:szCs w:val="28"/>
                        </w:rPr>
                        <w:t xml:space="preserve"> </w:t>
                      </w:r>
                      <w:smartTag w:uri="urn:schemas-microsoft-com:office:smarttags" w:element="PlaceName">
                        <w:r>
                          <w:rPr>
                            <w:sz w:val="28"/>
                            <w:szCs w:val="28"/>
                          </w:rPr>
                          <w:t>Union</w:t>
                        </w:r>
                      </w:smartTag>
                      <w:r>
                        <w:rPr>
                          <w:sz w:val="28"/>
                          <w:szCs w:val="28"/>
                        </w:rPr>
                        <w:t xml:space="preserve"> </w:t>
                      </w:r>
                      <w:smartTag w:uri="urn:schemas-microsoft-com:office:smarttags" w:element="PlaceName">
                        <w:r>
                          <w:rPr>
                            <w:sz w:val="28"/>
                            <w:szCs w:val="28"/>
                          </w:rPr>
                          <w:t>High</w:t>
                        </w:r>
                      </w:smartTag>
                      <w:r>
                        <w:rPr>
                          <w:sz w:val="28"/>
                          <w:szCs w:val="28"/>
                        </w:rPr>
                        <w:t xml:space="preserve"> </w:t>
                      </w:r>
                      <w:smartTag w:uri="urn:schemas-microsoft-com:office:smarttags" w:element="PlaceType">
                        <w:r>
                          <w:rPr>
                            <w:sz w:val="28"/>
                            <w:szCs w:val="28"/>
                          </w:rPr>
                          <w:t>School District</w:t>
                        </w:r>
                      </w:smartTag>
                    </w:smartTag>
                  </w:p>
                  <w:p w:rsidR="00606A65" w:rsidRDefault="00606A65" w:rsidP="00CA14F3">
                    <w:pPr>
                      <w:pStyle w:val="BodyText2"/>
                      <w:jc w:val="center"/>
                      <w:rPr>
                        <w:sz w:val="28"/>
                        <w:szCs w:val="28"/>
                      </w:rPr>
                    </w:pPr>
                    <w:r w:rsidRPr="006F4015">
                      <w:rPr>
                        <w:sz w:val="28"/>
                        <w:szCs w:val="28"/>
                      </w:rPr>
                      <w:t>Alternative Education</w:t>
                    </w:r>
                  </w:p>
                  <w:p w:rsidR="00606A65" w:rsidRDefault="00606A65" w:rsidP="00D16073">
                    <w:pPr>
                      <w:pStyle w:val="BodyText2"/>
                    </w:pPr>
                    <w:r>
                      <w:rPr>
                        <w:noProof/>
                      </w:rPr>
                      <w:drawing>
                        <wp:inline distT="0" distB="0" distL="0" distR="0">
                          <wp:extent cx="3219450" cy="2762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3219450" cy="276225"/>
                                  </a:xfrm>
                                  <a:prstGeom prst="rect">
                                    <a:avLst/>
                                  </a:prstGeom>
                                  <a:noFill/>
                                  <a:ln w="9525">
                                    <a:noFill/>
                                    <a:miter lim="800000"/>
                                    <a:headEnd/>
                                    <a:tailEnd/>
                                  </a:ln>
                                </pic:spPr>
                              </pic:pic>
                            </a:graphicData>
                          </a:graphic>
                        </wp:inline>
                      </w:drawing>
                    </w:r>
                    <w:r w:rsidRPr="006551A5">
                      <w:t xml:space="preserve">Shasta Adult School </w:t>
                    </w:r>
                    <w:r>
                      <w:t xml:space="preserve">Instructors           </w:t>
                    </w:r>
                    <w:r w:rsidRPr="006551A5">
                      <w:t>Stephanie McClung</w:t>
                    </w:r>
                    <w:r>
                      <w:t xml:space="preserve">, Patti Linn </w:t>
                    </w:r>
                    <w:r w:rsidRPr="00ED6CD4">
                      <w:t>Secreta</w:t>
                    </w:r>
                    <w:r>
                      <w:t>r</w:t>
                    </w:r>
                    <w:r w:rsidRPr="00ED6CD4">
                      <w:t>y</w:t>
                    </w:r>
                    <w:r>
                      <w:t xml:space="preserve">/Registrar                </w:t>
                    </w:r>
                    <w:r w:rsidRPr="00ED6CD4">
                      <w:t xml:space="preserve">            </w:t>
                    </w:r>
                    <w:r>
                      <w:t xml:space="preserve">     </w:t>
                    </w:r>
                    <w:r w:rsidRPr="00ED6CD4">
                      <w:t xml:space="preserve"> </w:t>
                    </w:r>
                    <w:r>
                      <w:t xml:space="preserve">      Kathi Rodriguez</w:t>
                    </w:r>
                  </w:p>
                  <w:p w:rsidR="00606A65" w:rsidRPr="00D16073" w:rsidRDefault="00606A65" w:rsidP="00D16073">
                    <w:pPr>
                      <w:pStyle w:val="BodyText2"/>
                      <w:rPr>
                        <w:sz w:val="20"/>
                      </w:rPr>
                    </w:pPr>
                    <w:r w:rsidRPr="00ED6CD4">
                      <w:t xml:space="preserve"> </w:t>
                    </w:r>
                  </w:p>
                  <w:p w:rsidR="00606A65" w:rsidRPr="00ED6CD4" w:rsidRDefault="00606A65" w:rsidP="0093004C">
                    <w:pPr>
                      <w:jc w:val="both"/>
                      <w:rPr>
                        <w:i/>
                        <w:iCs/>
                        <w:sz w:val="18"/>
                        <w:szCs w:val="18"/>
                      </w:rPr>
                    </w:pPr>
                    <w:r>
                      <w:rPr>
                        <w:i/>
                        <w:iCs/>
                        <w:sz w:val="18"/>
                        <w:szCs w:val="18"/>
                      </w:rPr>
                      <w:t xml:space="preserve">                               </w:t>
                    </w:r>
                  </w:p>
                  <w:p w:rsidR="00606A65" w:rsidRDefault="00606A65">
                    <w:pPr>
                      <w:rPr>
                        <w:i/>
                        <w:iCs/>
                        <w:sz w:val="20"/>
                      </w:rPr>
                    </w:pPr>
                  </w:p>
                  <w:p w:rsidR="00606A65" w:rsidRDefault="00606A65">
                    <w:pPr>
                      <w:jc w:val="right"/>
                      <w:rPr>
                        <w:i/>
                        <w:iCs/>
                        <w:sz w:val="20"/>
                      </w:rPr>
                    </w:pPr>
                  </w:p>
                  <w:p w:rsidR="00606A65" w:rsidRDefault="00606A65">
                    <w:pPr>
                      <w:jc w:val="right"/>
                      <w:rPr>
                        <w:i/>
                        <w:iCs/>
                      </w:rPr>
                    </w:pPr>
                  </w:p>
                  <w:p w:rsidR="00606A65" w:rsidRDefault="00606A65">
                    <w:pPr>
                      <w:jc w:val="right"/>
                      <w:rPr>
                        <w:i/>
                        <w:iCs/>
                      </w:rPr>
                    </w:pPr>
                  </w:p>
                  <w:p w:rsidR="00606A65" w:rsidRDefault="00606A65">
                    <w:pPr>
                      <w:jc w:val="right"/>
                      <w:rPr>
                        <w:i/>
                        <w:iCs/>
                      </w:rPr>
                    </w:pPr>
                  </w:p>
                </w:txbxContent>
              </v:textbox>
            </v:shape>
          </w:pict>
        </mc:Fallback>
      </mc:AlternateContent>
    </w:r>
    <w:r w:rsidR="00606A65">
      <w:rPr>
        <w:noProof/>
      </w:rPr>
      <w:drawing>
        <wp:anchor distT="0" distB="0" distL="114300" distR="114300" simplePos="0" relativeHeight="251658240" behindDoc="0" locked="0" layoutInCell="1" allowOverlap="1">
          <wp:simplePos x="0" y="0"/>
          <wp:positionH relativeFrom="column">
            <wp:posOffset>-62865</wp:posOffset>
          </wp:positionH>
          <wp:positionV relativeFrom="paragraph">
            <wp:posOffset>2540</wp:posOffset>
          </wp:positionV>
          <wp:extent cx="1600200" cy="1600200"/>
          <wp:effectExtent l="19050" t="0" r="0" b="0"/>
          <wp:wrapNone/>
          <wp:docPr id="8" name="Picture 8" descr="suhs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hsdlogo"/>
                  <pic:cNvPicPr>
                    <a:picLocks noChangeAspect="1" noChangeArrowheads="1"/>
                  </pic:cNvPicPr>
                </pic:nvPicPr>
                <pic:blipFill>
                  <a:blip r:embed="rId3"/>
                  <a:srcRect/>
                  <a:stretch>
                    <a:fillRect/>
                  </a:stretch>
                </pic:blipFill>
                <pic:spPr bwMode="auto">
                  <a:xfrm>
                    <a:off x="0" y="0"/>
                    <a:ext cx="1600200" cy="1600200"/>
                  </a:xfrm>
                  <a:prstGeom prst="rect">
                    <a:avLst/>
                  </a:prstGeom>
                  <a:noFill/>
                  <a:ln w="9525">
                    <a:noFill/>
                    <a:miter lim="800000"/>
                    <a:headEnd/>
                    <a:tailEnd/>
                  </a:ln>
                </pic:spPr>
              </pic:pic>
            </a:graphicData>
          </a:graphic>
        </wp:anchor>
      </w:drawing>
    </w:r>
    <w:r w:rsidR="00606A65">
      <w:tab/>
    </w:r>
    <w:r w:rsidR="00606A65">
      <w:tab/>
    </w:r>
    <w:r w:rsidR="00606A65">
      <w:tab/>
    </w:r>
    <w:r w:rsidR="00606A65">
      <w:tab/>
    </w:r>
    <w:r w:rsidR="00606A65">
      <w:tab/>
    </w:r>
    <w:r w:rsidR="00606A65">
      <w:tab/>
    </w:r>
    <w:r w:rsidR="00606A65">
      <w:tab/>
    </w:r>
    <w:r w:rsidR="00606A65">
      <w:tab/>
    </w:r>
    <w:r w:rsidR="00606A65">
      <w:tab/>
    </w:r>
  </w:p>
  <w:p w:rsidR="00606A65" w:rsidRDefault="00606A65"/>
  <w:p w:rsidR="00606A65" w:rsidRDefault="00606A65"/>
  <w:p w:rsidR="00606A65" w:rsidRDefault="00606A65"/>
  <w:p w:rsidR="00606A65" w:rsidRDefault="00606A65"/>
  <w:p w:rsidR="00606A65" w:rsidRDefault="00606A65">
    <w:pPr>
      <w:pStyle w:val="Heading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92125"/>
    <w:multiLevelType w:val="hybridMultilevel"/>
    <w:tmpl w:val="DD7A0E52"/>
    <w:lvl w:ilvl="0" w:tplc="04090001">
      <w:start w:val="200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D2D5B"/>
    <w:multiLevelType w:val="hybridMultilevel"/>
    <w:tmpl w:val="9320BE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E15482"/>
    <w:multiLevelType w:val="hybridMultilevel"/>
    <w:tmpl w:val="9684D1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9977D01"/>
    <w:multiLevelType w:val="hybridMultilevel"/>
    <w:tmpl w:val="A6FA3E5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1BC74765"/>
    <w:multiLevelType w:val="hybridMultilevel"/>
    <w:tmpl w:val="7E7E09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BE55B81"/>
    <w:multiLevelType w:val="hybridMultilevel"/>
    <w:tmpl w:val="43B26D3A"/>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6" w15:restartNumberingAfterBreak="0">
    <w:nsid w:val="36786572"/>
    <w:multiLevelType w:val="hybridMultilevel"/>
    <w:tmpl w:val="23B41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B12D18"/>
    <w:multiLevelType w:val="hybridMultilevel"/>
    <w:tmpl w:val="65108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FC2158"/>
    <w:multiLevelType w:val="hybridMultilevel"/>
    <w:tmpl w:val="C13254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25A7F6D"/>
    <w:multiLevelType w:val="hybridMultilevel"/>
    <w:tmpl w:val="84BCC1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55F5579E"/>
    <w:multiLevelType w:val="hybridMultilevel"/>
    <w:tmpl w:val="FCEEC9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7C1A6D"/>
    <w:multiLevelType w:val="hybridMultilevel"/>
    <w:tmpl w:val="05E0D7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6803226"/>
    <w:multiLevelType w:val="hybridMultilevel"/>
    <w:tmpl w:val="E75EB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7C2DAB"/>
    <w:multiLevelType w:val="hybridMultilevel"/>
    <w:tmpl w:val="8558E3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D3C1885"/>
    <w:multiLevelType w:val="hybridMultilevel"/>
    <w:tmpl w:val="CC6E4E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6648222A"/>
    <w:multiLevelType w:val="hybridMultilevel"/>
    <w:tmpl w:val="B63C9C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6EC009DE"/>
    <w:multiLevelType w:val="hybridMultilevel"/>
    <w:tmpl w:val="76C86F0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76C83B74"/>
    <w:multiLevelType w:val="hybridMultilevel"/>
    <w:tmpl w:val="1DCEF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13"/>
  </w:num>
  <w:num w:numId="4">
    <w:abstractNumId w:val="8"/>
  </w:num>
  <w:num w:numId="5">
    <w:abstractNumId w:val="9"/>
  </w:num>
  <w:num w:numId="6">
    <w:abstractNumId w:val="11"/>
  </w:num>
  <w:num w:numId="7">
    <w:abstractNumId w:val="4"/>
  </w:num>
  <w:num w:numId="8">
    <w:abstractNumId w:val="7"/>
  </w:num>
  <w:num w:numId="9">
    <w:abstractNumId w:val="1"/>
  </w:num>
  <w:num w:numId="10">
    <w:abstractNumId w:val="15"/>
  </w:num>
  <w:num w:numId="11">
    <w:abstractNumId w:val="2"/>
  </w:num>
  <w:num w:numId="12">
    <w:abstractNumId w:val="14"/>
  </w:num>
  <w:num w:numId="13">
    <w:abstractNumId w:val="6"/>
  </w:num>
  <w:num w:numId="14">
    <w:abstractNumId w:val="12"/>
  </w:num>
  <w:num w:numId="15">
    <w:abstractNumId w:val="0"/>
  </w:num>
  <w:num w:numId="16">
    <w:abstractNumId w:val="10"/>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358"/>
    <w:rsid w:val="00020C69"/>
    <w:rsid w:val="00025897"/>
    <w:rsid w:val="00025C9F"/>
    <w:rsid w:val="000415EB"/>
    <w:rsid w:val="000441F1"/>
    <w:rsid w:val="000459CB"/>
    <w:rsid w:val="0005206C"/>
    <w:rsid w:val="00060C9D"/>
    <w:rsid w:val="00087970"/>
    <w:rsid w:val="00091E2D"/>
    <w:rsid w:val="000935A3"/>
    <w:rsid w:val="000A7FE1"/>
    <w:rsid w:val="000B1B7C"/>
    <w:rsid w:val="000E3635"/>
    <w:rsid w:val="00105942"/>
    <w:rsid w:val="00114294"/>
    <w:rsid w:val="00117192"/>
    <w:rsid w:val="00121593"/>
    <w:rsid w:val="00141164"/>
    <w:rsid w:val="00167E84"/>
    <w:rsid w:val="0017220E"/>
    <w:rsid w:val="00176AEB"/>
    <w:rsid w:val="00193AD9"/>
    <w:rsid w:val="001D2390"/>
    <w:rsid w:val="001D2F0C"/>
    <w:rsid w:val="001D7A07"/>
    <w:rsid w:val="001E3BBD"/>
    <w:rsid w:val="001E4556"/>
    <w:rsid w:val="001E53DA"/>
    <w:rsid w:val="001E7F8C"/>
    <w:rsid w:val="001F7B11"/>
    <w:rsid w:val="00212CC0"/>
    <w:rsid w:val="00241578"/>
    <w:rsid w:val="0025388D"/>
    <w:rsid w:val="002547DB"/>
    <w:rsid w:val="00276358"/>
    <w:rsid w:val="002856FA"/>
    <w:rsid w:val="002949CB"/>
    <w:rsid w:val="00297C45"/>
    <w:rsid w:val="002A0E34"/>
    <w:rsid w:val="002A3760"/>
    <w:rsid w:val="002A528A"/>
    <w:rsid w:val="002B1DE7"/>
    <w:rsid w:val="002C7D09"/>
    <w:rsid w:val="002D07C3"/>
    <w:rsid w:val="002E1110"/>
    <w:rsid w:val="002F7D1E"/>
    <w:rsid w:val="00306842"/>
    <w:rsid w:val="003078F9"/>
    <w:rsid w:val="00327FC6"/>
    <w:rsid w:val="00337D29"/>
    <w:rsid w:val="00340831"/>
    <w:rsid w:val="00372203"/>
    <w:rsid w:val="003726D2"/>
    <w:rsid w:val="00375CAE"/>
    <w:rsid w:val="003A61C7"/>
    <w:rsid w:val="003C3B7B"/>
    <w:rsid w:val="00424509"/>
    <w:rsid w:val="00430D1F"/>
    <w:rsid w:val="00430DEA"/>
    <w:rsid w:val="00436568"/>
    <w:rsid w:val="00441FE3"/>
    <w:rsid w:val="004451E3"/>
    <w:rsid w:val="004734F6"/>
    <w:rsid w:val="0048700B"/>
    <w:rsid w:val="00496FD2"/>
    <w:rsid w:val="004B0B97"/>
    <w:rsid w:val="004D66C6"/>
    <w:rsid w:val="004E7200"/>
    <w:rsid w:val="004F2FB0"/>
    <w:rsid w:val="00507B1E"/>
    <w:rsid w:val="00510C8C"/>
    <w:rsid w:val="00515139"/>
    <w:rsid w:val="0052582B"/>
    <w:rsid w:val="0053042E"/>
    <w:rsid w:val="00532AFC"/>
    <w:rsid w:val="005349C4"/>
    <w:rsid w:val="005830FD"/>
    <w:rsid w:val="00587228"/>
    <w:rsid w:val="00587260"/>
    <w:rsid w:val="00593013"/>
    <w:rsid w:val="005A372F"/>
    <w:rsid w:val="005A4541"/>
    <w:rsid w:val="005B4BB3"/>
    <w:rsid w:val="005B55EE"/>
    <w:rsid w:val="005C188C"/>
    <w:rsid w:val="005C3DFC"/>
    <w:rsid w:val="006036D4"/>
    <w:rsid w:val="0060477C"/>
    <w:rsid w:val="00606A65"/>
    <w:rsid w:val="00612008"/>
    <w:rsid w:val="00613987"/>
    <w:rsid w:val="00631AD4"/>
    <w:rsid w:val="00633276"/>
    <w:rsid w:val="00633EE9"/>
    <w:rsid w:val="00651314"/>
    <w:rsid w:val="006551A5"/>
    <w:rsid w:val="006561F8"/>
    <w:rsid w:val="0066234F"/>
    <w:rsid w:val="00665F5C"/>
    <w:rsid w:val="006710BE"/>
    <w:rsid w:val="00673DCE"/>
    <w:rsid w:val="0067654C"/>
    <w:rsid w:val="006A5A83"/>
    <w:rsid w:val="006A5F70"/>
    <w:rsid w:val="006B1980"/>
    <w:rsid w:val="006F4015"/>
    <w:rsid w:val="007219C3"/>
    <w:rsid w:val="00722229"/>
    <w:rsid w:val="00724353"/>
    <w:rsid w:val="007366C2"/>
    <w:rsid w:val="00753708"/>
    <w:rsid w:val="00756582"/>
    <w:rsid w:val="00762D70"/>
    <w:rsid w:val="007670B6"/>
    <w:rsid w:val="007A2E73"/>
    <w:rsid w:val="007A64CA"/>
    <w:rsid w:val="007A7B65"/>
    <w:rsid w:val="007C3DC5"/>
    <w:rsid w:val="007F0914"/>
    <w:rsid w:val="007F0D8E"/>
    <w:rsid w:val="007F25EF"/>
    <w:rsid w:val="00803DD6"/>
    <w:rsid w:val="00810E9F"/>
    <w:rsid w:val="00814226"/>
    <w:rsid w:val="00817DC0"/>
    <w:rsid w:val="00820E30"/>
    <w:rsid w:val="008305E3"/>
    <w:rsid w:val="00835869"/>
    <w:rsid w:val="008520D1"/>
    <w:rsid w:val="00860CE9"/>
    <w:rsid w:val="00866630"/>
    <w:rsid w:val="0087662D"/>
    <w:rsid w:val="00877BDF"/>
    <w:rsid w:val="00887C2F"/>
    <w:rsid w:val="008B7AD8"/>
    <w:rsid w:val="008C221F"/>
    <w:rsid w:val="008C4BA1"/>
    <w:rsid w:val="008D1B3B"/>
    <w:rsid w:val="008F3B08"/>
    <w:rsid w:val="00923F55"/>
    <w:rsid w:val="0093004C"/>
    <w:rsid w:val="009377C2"/>
    <w:rsid w:val="00937FFD"/>
    <w:rsid w:val="0095228E"/>
    <w:rsid w:val="009625EB"/>
    <w:rsid w:val="00972390"/>
    <w:rsid w:val="00985054"/>
    <w:rsid w:val="009A105A"/>
    <w:rsid w:val="009B33F9"/>
    <w:rsid w:val="009B6022"/>
    <w:rsid w:val="009D06EA"/>
    <w:rsid w:val="009F5F8D"/>
    <w:rsid w:val="009F7F4F"/>
    <w:rsid w:val="00A128AB"/>
    <w:rsid w:val="00A152DE"/>
    <w:rsid w:val="00A223F2"/>
    <w:rsid w:val="00A30017"/>
    <w:rsid w:val="00A355E3"/>
    <w:rsid w:val="00A446A5"/>
    <w:rsid w:val="00A5048B"/>
    <w:rsid w:val="00A672D1"/>
    <w:rsid w:val="00A76B91"/>
    <w:rsid w:val="00A77C14"/>
    <w:rsid w:val="00A86644"/>
    <w:rsid w:val="00A92C0B"/>
    <w:rsid w:val="00A93509"/>
    <w:rsid w:val="00AB160A"/>
    <w:rsid w:val="00AC729B"/>
    <w:rsid w:val="00AD140C"/>
    <w:rsid w:val="00AD4AA2"/>
    <w:rsid w:val="00AE1FDF"/>
    <w:rsid w:val="00AE2510"/>
    <w:rsid w:val="00AE2DCD"/>
    <w:rsid w:val="00AE6CCE"/>
    <w:rsid w:val="00AF6DBF"/>
    <w:rsid w:val="00B065AD"/>
    <w:rsid w:val="00B23BC8"/>
    <w:rsid w:val="00B26C31"/>
    <w:rsid w:val="00B36170"/>
    <w:rsid w:val="00B50E1F"/>
    <w:rsid w:val="00B52EF6"/>
    <w:rsid w:val="00B6020D"/>
    <w:rsid w:val="00B63FA8"/>
    <w:rsid w:val="00B9073A"/>
    <w:rsid w:val="00B91209"/>
    <w:rsid w:val="00BA798D"/>
    <w:rsid w:val="00BB6487"/>
    <w:rsid w:val="00BC18DA"/>
    <w:rsid w:val="00BD1478"/>
    <w:rsid w:val="00BD52F5"/>
    <w:rsid w:val="00BD6AD4"/>
    <w:rsid w:val="00C02F2D"/>
    <w:rsid w:val="00C15078"/>
    <w:rsid w:val="00C35209"/>
    <w:rsid w:val="00C40D22"/>
    <w:rsid w:val="00C51F57"/>
    <w:rsid w:val="00C57090"/>
    <w:rsid w:val="00C715F9"/>
    <w:rsid w:val="00C72954"/>
    <w:rsid w:val="00C91BE3"/>
    <w:rsid w:val="00CA14F3"/>
    <w:rsid w:val="00CB080E"/>
    <w:rsid w:val="00CB1365"/>
    <w:rsid w:val="00CB695C"/>
    <w:rsid w:val="00CD6F51"/>
    <w:rsid w:val="00CE75C1"/>
    <w:rsid w:val="00CF0EE9"/>
    <w:rsid w:val="00CF214C"/>
    <w:rsid w:val="00CF53B7"/>
    <w:rsid w:val="00D0285A"/>
    <w:rsid w:val="00D136CE"/>
    <w:rsid w:val="00D152C0"/>
    <w:rsid w:val="00D16073"/>
    <w:rsid w:val="00D16112"/>
    <w:rsid w:val="00D3053A"/>
    <w:rsid w:val="00D40C61"/>
    <w:rsid w:val="00D430A7"/>
    <w:rsid w:val="00D44F2A"/>
    <w:rsid w:val="00D4530D"/>
    <w:rsid w:val="00D5200F"/>
    <w:rsid w:val="00D528F0"/>
    <w:rsid w:val="00D60A16"/>
    <w:rsid w:val="00D65956"/>
    <w:rsid w:val="00D7426E"/>
    <w:rsid w:val="00D8252C"/>
    <w:rsid w:val="00DB69AA"/>
    <w:rsid w:val="00DE2BBF"/>
    <w:rsid w:val="00DE6768"/>
    <w:rsid w:val="00DF6379"/>
    <w:rsid w:val="00E11797"/>
    <w:rsid w:val="00E14C45"/>
    <w:rsid w:val="00E22803"/>
    <w:rsid w:val="00E304BD"/>
    <w:rsid w:val="00E312FE"/>
    <w:rsid w:val="00E409AE"/>
    <w:rsid w:val="00E52F65"/>
    <w:rsid w:val="00E54EA0"/>
    <w:rsid w:val="00E62B29"/>
    <w:rsid w:val="00E64391"/>
    <w:rsid w:val="00E701F4"/>
    <w:rsid w:val="00E74B52"/>
    <w:rsid w:val="00E8563F"/>
    <w:rsid w:val="00EA2159"/>
    <w:rsid w:val="00EA56B9"/>
    <w:rsid w:val="00EC505F"/>
    <w:rsid w:val="00ED6CD4"/>
    <w:rsid w:val="00ED7C6D"/>
    <w:rsid w:val="00EF1CBB"/>
    <w:rsid w:val="00EF5B12"/>
    <w:rsid w:val="00EF66CE"/>
    <w:rsid w:val="00F02433"/>
    <w:rsid w:val="00F0751F"/>
    <w:rsid w:val="00F27BD4"/>
    <w:rsid w:val="00F3524B"/>
    <w:rsid w:val="00F47995"/>
    <w:rsid w:val="00F60E51"/>
    <w:rsid w:val="00F72D35"/>
    <w:rsid w:val="00F73519"/>
    <w:rsid w:val="00F83CC7"/>
    <w:rsid w:val="00F842E7"/>
    <w:rsid w:val="00F872F0"/>
    <w:rsid w:val="00F959E9"/>
    <w:rsid w:val="00F967E6"/>
    <w:rsid w:val="00FB1062"/>
    <w:rsid w:val="00FF27EE"/>
    <w:rsid w:val="00FF3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AE2E03AB-BDBE-4D13-A193-745F18884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260"/>
    <w:rPr>
      <w:sz w:val="24"/>
    </w:rPr>
  </w:style>
  <w:style w:type="paragraph" w:styleId="Heading1">
    <w:name w:val="heading 1"/>
    <w:basedOn w:val="Normal"/>
    <w:next w:val="Normal"/>
    <w:qFormat/>
    <w:rsid w:val="00587260"/>
    <w:pPr>
      <w:keepNext/>
      <w:jc w:val="both"/>
      <w:outlineLvl w:val="0"/>
    </w:pPr>
    <w:rPr>
      <w:i/>
      <w:sz w:val="18"/>
    </w:rPr>
  </w:style>
  <w:style w:type="paragraph" w:styleId="Heading2">
    <w:name w:val="heading 2"/>
    <w:basedOn w:val="Normal"/>
    <w:next w:val="Normal"/>
    <w:qFormat/>
    <w:rsid w:val="00587260"/>
    <w:pPr>
      <w:keepNext/>
      <w:jc w:val="right"/>
      <w:outlineLvl w:val="1"/>
    </w:pPr>
    <w:rPr>
      <w:i/>
      <w:sz w:val="18"/>
      <w:u w:val="single"/>
    </w:rPr>
  </w:style>
  <w:style w:type="paragraph" w:styleId="Heading3">
    <w:name w:val="heading 3"/>
    <w:basedOn w:val="Normal"/>
    <w:next w:val="Normal"/>
    <w:qFormat/>
    <w:rsid w:val="00587260"/>
    <w:pPr>
      <w:keepNext/>
      <w:jc w:val="right"/>
      <w:outlineLvl w:val="2"/>
    </w:pPr>
    <w:rPr>
      <w:b/>
      <w:bCs/>
      <w:i/>
    </w:rPr>
  </w:style>
  <w:style w:type="paragraph" w:styleId="Heading4">
    <w:name w:val="heading 4"/>
    <w:basedOn w:val="Normal"/>
    <w:next w:val="Normal"/>
    <w:qFormat/>
    <w:rsid w:val="00587260"/>
    <w:pPr>
      <w:keepNext/>
      <w:tabs>
        <w:tab w:val="left" w:pos="2160"/>
      </w:tabs>
      <w:outlineLvl w:val="3"/>
    </w:pPr>
    <w:rPr>
      <w:i/>
    </w:rPr>
  </w:style>
  <w:style w:type="paragraph" w:styleId="Heading5">
    <w:name w:val="heading 5"/>
    <w:basedOn w:val="Normal"/>
    <w:next w:val="Normal"/>
    <w:qFormat/>
    <w:rsid w:val="00587260"/>
    <w:pPr>
      <w:keepNext/>
      <w:jc w:val="center"/>
      <w:outlineLvl w:val="4"/>
    </w:pPr>
    <w:rPr>
      <w:i/>
      <w:iCs/>
    </w:rPr>
  </w:style>
  <w:style w:type="paragraph" w:styleId="Heading6">
    <w:name w:val="heading 6"/>
    <w:basedOn w:val="Normal"/>
    <w:next w:val="Normal"/>
    <w:qFormat/>
    <w:rsid w:val="00587260"/>
    <w:pPr>
      <w:keepNext/>
      <w:jc w:val="right"/>
      <w:outlineLvl w:val="5"/>
    </w:pPr>
    <w:rPr>
      <w:i/>
      <w:iCs/>
    </w:rPr>
  </w:style>
  <w:style w:type="paragraph" w:styleId="Heading7">
    <w:name w:val="heading 7"/>
    <w:basedOn w:val="Normal"/>
    <w:next w:val="Normal"/>
    <w:qFormat/>
    <w:rsid w:val="00587260"/>
    <w:pPr>
      <w:keepNext/>
      <w:outlineLvl w:val="6"/>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87260"/>
    <w:pPr>
      <w:tabs>
        <w:tab w:val="center" w:pos="4320"/>
        <w:tab w:val="right" w:pos="8640"/>
      </w:tabs>
    </w:pPr>
  </w:style>
  <w:style w:type="paragraph" w:styleId="Footer">
    <w:name w:val="footer"/>
    <w:basedOn w:val="Normal"/>
    <w:link w:val="FooterChar"/>
    <w:uiPriority w:val="99"/>
    <w:rsid w:val="00587260"/>
    <w:pPr>
      <w:tabs>
        <w:tab w:val="center" w:pos="4320"/>
        <w:tab w:val="right" w:pos="8640"/>
      </w:tabs>
    </w:pPr>
  </w:style>
  <w:style w:type="paragraph" w:styleId="Title">
    <w:name w:val="Title"/>
    <w:basedOn w:val="Normal"/>
    <w:qFormat/>
    <w:rsid w:val="00587260"/>
    <w:pPr>
      <w:jc w:val="center"/>
    </w:pPr>
  </w:style>
  <w:style w:type="paragraph" w:styleId="BodyText">
    <w:name w:val="Body Text"/>
    <w:basedOn w:val="Normal"/>
    <w:rsid w:val="00587260"/>
    <w:rPr>
      <w:i/>
      <w:iCs/>
    </w:rPr>
  </w:style>
  <w:style w:type="character" w:customStyle="1" w:styleId="ParaNum">
    <w:name w:val="ParaNum"/>
    <w:rsid w:val="00587260"/>
  </w:style>
  <w:style w:type="paragraph" w:styleId="BalloonText">
    <w:name w:val="Balloon Text"/>
    <w:basedOn w:val="Normal"/>
    <w:semiHidden/>
    <w:rsid w:val="00587260"/>
    <w:rPr>
      <w:rFonts w:ascii="Tahoma" w:hAnsi="Tahoma" w:cs="Tahoma"/>
      <w:sz w:val="16"/>
      <w:szCs w:val="16"/>
    </w:rPr>
  </w:style>
  <w:style w:type="paragraph" w:styleId="BodyText2">
    <w:name w:val="Body Text 2"/>
    <w:basedOn w:val="Normal"/>
    <w:rsid w:val="00587260"/>
    <w:rPr>
      <w:i/>
      <w:iCs/>
      <w:sz w:val="18"/>
    </w:rPr>
  </w:style>
  <w:style w:type="paragraph" w:styleId="BodyText3">
    <w:name w:val="Body Text 3"/>
    <w:basedOn w:val="Normal"/>
    <w:rsid w:val="00587260"/>
    <w:rPr>
      <w:sz w:val="20"/>
    </w:rPr>
  </w:style>
  <w:style w:type="character" w:styleId="Hyperlink">
    <w:name w:val="Hyperlink"/>
    <w:basedOn w:val="DefaultParagraphFont"/>
    <w:rsid w:val="00817DC0"/>
    <w:rPr>
      <w:color w:val="0000FF" w:themeColor="hyperlink"/>
      <w:u w:val="single"/>
    </w:rPr>
  </w:style>
  <w:style w:type="character" w:customStyle="1" w:styleId="FooterChar">
    <w:name w:val="Footer Char"/>
    <w:basedOn w:val="DefaultParagraphFont"/>
    <w:link w:val="Footer"/>
    <w:uiPriority w:val="99"/>
    <w:rsid w:val="00A8664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99442">
      <w:bodyDiv w:val="1"/>
      <w:marLeft w:val="0"/>
      <w:marRight w:val="0"/>
      <w:marTop w:val="0"/>
      <w:marBottom w:val="0"/>
      <w:divBdr>
        <w:top w:val="none" w:sz="0" w:space="0" w:color="auto"/>
        <w:left w:val="none" w:sz="0" w:space="0" w:color="auto"/>
        <w:bottom w:val="none" w:sz="0" w:space="0" w:color="auto"/>
        <w:right w:val="none" w:sz="0" w:space="0" w:color="auto"/>
      </w:divBdr>
    </w:div>
    <w:div w:id="1276475155">
      <w:bodyDiv w:val="1"/>
      <w:marLeft w:val="0"/>
      <w:marRight w:val="0"/>
      <w:marTop w:val="0"/>
      <w:marBottom w:val="0"/>
      <w:divBdr>
        <w:top w:val="none" w:sz="0" w:space="0" w:color="auto"/>
        <w:left w:val="none" w:sz="0" w:space="0" w:color="auto"/>
        <w:bottom w:val="none" w:sz="0" w:space="0" w:color="auto"/>
        <w:right w:val="none" w:sz="0" w:space="0" w:color="auto"/>
      </w:divBdr>
    </w:div>
    <w:div w:id="1396976482">
      <w:bodyDiv w:val="1"/>
      <w:marLeft w:val="0"/>
      <w:marRight w:val="0"/>
      <w:marTop w:val="0"/>
      <w:marBottom w:val="0"/>
      <w:divBdr>
        <w:top w:val="none" w:sz="0" w:space="0" w:color="auto"/>
        <w:left w:val="none" w:sz="0" w:space="0" w:color="auto"/>
        <w:bottom w:val="none" w:sz="0" w:space="0" w:color="auto"/>
        <w:right w:val="none" w:sz="0" w:space="0" w:color="auto"/>
      </w:divBdr>
    </w:div>
    <w:div w:id="1499618336">
      <w:bodyDiv w:val="1"/>
      <w:marLeft w:val="0"/>
      <w:marRight w:val="0"/>
      <w:marTop w:val="0"/>
      <w:marBottom w:val="0"/>
      <w:divBdr>
        <w:top w:val="none" w:sz="0" w:space="0" w:color="auto"/>
        <w:left w:val="none" w:sz="0" w:space="0" w:color="auto"/>
        <w:bottom w:val="none" w:sz="0" w:space="0" w:color="auto"/>
        <w:right w:val="none" w:sz="0" w:space="0" w:color="auto"/>
      </w:divBdr>
    </w:div>
    <w:div w:id="186405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iSET.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SLC%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SLC Letterhead</Template>
  <TotalTime>0</TotalTime>
  <Pages>1</Pages>
  <Words>377</Words>
  <Characters>1802</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March 16, 1998</vt:lpstr>
    </vt:vector>
  </TitlesOfParts>
  <Company>SUHSD</Company>
  <LinksUpToDate>false</LinksUpToDate>
  <CharactersWithSpaces>2175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16, 1998</dc:title>
  <dc:creator>krodriguez</dc:creator>
  <cp:lastModifiedBy>Scharer, Aimee</cp:lastModifiedBy>
  <cp:revision>2</cp:revision>
  <cp:lastPrinted>2015-08-19T17:05:00Z</cp:lastPrinted>
  <dcterms:created xsi:type="dcterms:W3CDTF">2017-01-25T20:59:00Z</dcterms:created>
  <dcterms:modified xsi:type="dcterms:W3CDTF">2017-01-25T20:59:00Z</dcterms:modified>
</cp:coreProperties>
</file>